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="108" w:tblpY="5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4110"/>
        <w:gridCol w:w="3786"/>
        <w:gridCol w:w="4140"/>
      </w:tblGrid>
      <w:tr w:rsidR="00CB325C" w:rsidRPr="00C015D9" w14:paraId="71722520" w14:textId="77777777" w:rsidTr="00CA13E6">
        <w:trPr>
          <w:trHeight w:val="3680"/>
        </w:trPr>
        <w:tc>
          <w:tcPr>
            <w:tcW w:w="3781" w:type="dxa"/>
            <w:shd w:val="clear" w:color="auto" w:fill="auto"/>
          </w:tcPr>
          <w:p w14:paraId="4A89C1AF" w14:textId="77777777" w:rsidR="007E7FD2" w:rsidRDefault="002F5F9D" w:rsidP="00C015D9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DE235C"/>
              </w:rPr>
            </w:pPr>
            <w:r w:rsidRPr="00A27D92">
              <w:rPr>
                <w:rFonts w:ascii="Comic Sans MS" w:hAnsi="Comic Sans MS"/>
                <w:b/>
                <w:color w:val="DE235C"/>
              </w:rPr>
              <w:t>Maths</w:t>
            </w:r>
          </w:p>
          <w:p w14:paraId="21D832D0" w14:textId="310692C6" w:rsidR="00E02F4B" w:rsidRPr="00954C1E" w:rsidRDefault="00CA13E6" w:rsidP="00C85CEE">
            <w:pPr>
              <w:spacing w:before="120" w:after="0" w:line="240" w:lineRule="auto"/>
              <w:rPr>
                <w:rFonts w:ascii="Comic Sans MS" w:hAnsi="Comic Sans MS"/>
                <w:bCs/>
                <w:color w:val="auto"/>
                <w:sz w:val="18"/>
                <w:szCs w:val="18"/>
              </w:rPr>
            </w:pPr>
            <w:r w:rsidRPr="00954C1E">
              <w:rPr>
                <w:rFonts w:ascii="Comic Sans MS" w:hAnsi="Comic Sans MS"/>
                <w:bCs/>
                <w:color w:val="auto"/>
                <w:sz w:val="18"/>
                <w:szCs w:val="18"/>
              </w:rPr>
              <w:t xml:space="preserve">The children will be recapping </w:t>
            </w:r>
            <w:r w:rsidR="00CD70F3">
              <w:rPr>
                <w:rFonts w:ascii="Comic Sans MS" w:hAnsi="Comic Sans MS"/>
                <w:bCs/>
                <w:color w:val="auto"/>
                <w:sz w:val="18"/>
                <w:szCs w:val="18"/>
              </w:rPr>
              <w:t>Addition and Subtraction</w:t>
            </w:r>
            <w:r w:rsidRPr="00954C1E">
              <w:rPr>
                <w:rFonts w:ascii="Comic Sans MS" w:hAnsi="Comic Sans MS"/>
                <w:bCs/>
                <w:color w:val="auto"/>
                <w:sz w:val="18"/>
                <w:szCs w:val="18"/>
              </w:rPr>
              <w:t>.</w:t>
            </w:r>
          </w:p>
          <w:p w14:paraId="2E21043C" w14:textId="2E36B105" w:rsidR="00CA13E6" w:rsidRPr="00954C1E" w:rsidRDefault="00CD70F3" w:rsidP="00CA13E6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auto"/>
                <w:sz w:val="18"/>
                <w:szCs w:val="18"/>
              </w:rPr>
              <w:t>Place value within 50</w:t>
            </w:r>
          </w:p>
          <w:p w14:paraId="2294F43F" w14:textId="5D4E14AE" w:rsidR="00074822" w:rsidRPr="00074822" w:rsidRDefault="00074822" w:rsidP="00CA13E6">
            <w:pPr>
              <w:spacing w:before="120" w:after="0" w:line="240" w:lineRule="auto"/>
              <w:rPr>
                <w:rStyle w:val="eop"/>
                <w:rFonts w:ascii="Comic Sans MS" w:hAnsi="Comic Sans MS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normaltextrun"/>
                <w:rFonts w:ascii="Comic Sans MS" w:hAnsi="Comic Sans MS" w:cs="Arial"/>
                <w:color w:val="000000"/>
                <w:sz w:val="18"/>
                <w:szCs w:val="18"/>
                <w:shd w:val="clear" w:color="auto" w:fill="FFFFFF"/>
              </w:rPr>
              <w:t>I</w:t>
            </w:r>
            <w:r w:rsidRPr="00074822">
              <w:rPr>
                <w:rStyle w:val="normaltextrun"/>
                <w:rFonts w:ascii="Comic Sans MS" w:hAnsi="Comic Sans MS" w:cs="Arial"/>
                <w:color w:val="000000"/>
                <w:sz w:val="18"/>
                <w:szCs w:val="18"/>
                <w:shd w:val="clear" w:color="auto" w:fill="FFFFFF"/>
              </w:rPr>
              <w:t>dentify and represent numbers using objects and pictorial representations including the number line, and use the language of: equal to, more than, less than (fewer), most, least</w:t>
            </w:r>
            <w:r>
              <w:rPr>
                <w:rStyle w:val="normaltextrun"/>
                <w:rFonts w:ascii="Comic Sans MS" w:hAnsi="Comic Sans MS" w:cs="Arial"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14:paraId="535D620D" w14:textId="0E064BC1" w:rsidR="007C0860" w:rsidRPr="00074822" w:rsidRDefault="007C0860" w:rsidP="00CA13E6">
            <w:pPr>
              <w:spacing w:before="120" w:after="0" w:line="240" w:lineRule="auto"/>
              <w:rPr>
                <w:rStyle w:val="normaltextrun"/>
                <w:rFonts w:ascii="Comic Sans MS" w:hAnsi="Comic Sans MS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074822">
              <w:rPr>
                <w:rStyle w:val="normaltextrun"/>
                <w:rFonts w:ascii="Comic Sans MS" w:hAnsi="Comic Sans MS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Measurement </w:t>
            </w:r>
          </w:p>
          <w:p w14:paraId="4146ABD8" w14:textId="77777777" w:rsidR="00B878E4" w:rsidRDefault="007C0860" w:rsidP="00CA13E6">
            <w:pPr>
              <w:spacing w:before="120" w:after="0" w:line="240" w:lineRule="auto"/>
              <w:rPr>
                <w:rStyle w:val="eop"/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</w:pPr>
            <w:r w:rsidRPr="007C0860">
              <w:rPr>
                <w:rStyle w:val="normaltextrun"/>
                <w:rFonts w:ascii="Comic Sans MS" w:hAnsi="Comic Sans MS" w:cs="Arial"/>
                <w:color w:val="000000"/>
                <w:sz w:val="18"/>
                <w:szCs w:val="18"/>
                <w:shd w:val="clear" w:color="auto" w:fill="FFFFFF"/>
              </w:rPr>
              <w:t>Length &amp; height,</w:t>
            </w:r>
            <w:r w:rsidRPr="007C0860">
              <w:rPr>
                <w:rStyle w:val="normaltextrun"/>
                <w:rFonts w:ascii="Comic Sans MS" w:hAnsi="Comic Sans MS" w:cs="Calibri"/>
                <w:i/>
                <w:i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7C0860">
              <w:rPr>
                <w:rStyle w:val="normaltextrun"/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Weight &amp; Volume</w:t>
            </w:r>
            <w:r w:rsidRPr="007C0860">
              <w:rPr>
                <w:rStyle w:val="eop"/>
                <w:rFonts w:ascii="Comic Sans MS" w:hAnsi="Comic Sans MS" w:cs="Calibri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  <w:p w14:paraId="5C1BFDED" w14:textId="4431F2AE" w:rsidR="00245174" w:rsidRPr="00245174" w:rsidRDefault="00245174" w:rsidP="00245174">
            <w:pPr>
              <w:suppressAutoHyphens w:val="0"/>
              <w:autoSpaceDE/>
              <w:autoSpaceDN/>
              <w:adjustRightInd/>
              <w:spacing w:after="0" w:line="240" w:lineRule="auto"/>
              <w:ind w:left="165"/>
              <w:jc w:val="left"/>
              <w:textAlignment w:val="baseline"/>
              <w:rPr>
                <w:rFonts w:ascii="Comic Sans MS" w:eastAsia="Times New Roman" w:hAnsi="Comic Sans MS" w:cs="Segoe UI"/>
                <w:color w:val="auto"/>
                <w:sz w:val="20"/>
                <w:szCs w:val="20"/>
              </w:rPr>
            </w:pPr>
            <w:r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H</w:t>
            </w:r>
            <w:r w:rsidRPr="00245174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eavy/light, heavier than, lighter than</w:t>
            </w:r>
            <w:r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.</w:t>
            </w:r>
          </w:p>
          <w:p w14:paraId="38E94CA2" w14:textId="0A065835" w:rsidR="00245174" w:rsidRPr="00245174" w:rsidRDefault="00245174" w:rsidP="00245174">
            <w:pPr>
              <w:suppressAutoHyphens w:val="0"/>
              <w:autoSpaceDE/>
              <w:autoSpaceDN/>
              <w:adjustRightInd/>
              <w:spacing w:after="0" w:line="240" w:lineRule="auto"/>
              <w:ind w:left="165"/>
              <w:jc w:val="left"/>
              <w:textAlignment w:val="baseline"/>
              <w:rPr>
                <w:rFonts w:ascii="Comic Sans MS" w:eastAsia="Times New Roman" w:hAnsi="Comic Sans MS" w:cs="Segoe UI"/>
                <w:color w:val="auto"/>
                <w:sz w:val="20"/>
                <w:szCs w:val="20"/>
              </w:rPr>
            </w:pPr>
            <w:r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C</w:t>
            </w:r>
            <w:r w:rsidRPr="00245174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apacity/volume</w:t>
            </w:r>
            <w:r w:rsidR="00C44A56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:</w:t>
            </w:r>
            <w:r w:rsidRPr="00245174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 xml:space="preserve"> full/empty, more than, </w:t>
            </w:r>
            <w:r w:rsidRPr="00245174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br/>
              <w:t>less than, half, half full, quarter</w:t>
            </w:r>
            <w:r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.</w:t>
            </w:r>
          </w:p>
          <w:p w14:paraId="1482A1A3" w14:textId="58AEC7C0" w:rsidR="00245174" w:rsidRPr="00245174" w:rsidRDefault="00245174" w:rsidP="00245174">
            <w:pPr>
              <w:suppressAutoHyphens w:val="0"/>
              <w:autoSpaceDE/>
              <w:autoSpaceDN/>
              <w:adjustRightInd/>
              <w:spacing w:after="0" w:line="240" w:lineRule="auto"/>
              <w:ind w:left="165"/>
              <w:jc w:val="left"/>
              <w:textAlignment w:val="baseline"/>
              <w:rPr>
                <w:rFonts w:ascii="Comic Sans MS" w:eastAsia="Times New Roman" w:hAnsi="Comic Sans MS" w:cs="Segoe UI"/>
                <w:color w:val="auto"/>
                <w:sz w:val="20"/>
                <w:szCs w:val="20"/>
              </w:rPr>
            </w:pPr>
            <w:r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T</w:t>
            </w:r>
            <w:r w:rsidRPr="00245174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ime</w:t>
            </w:r>
            <w:r w:rsidR="00C44A56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 xml:space="preserve">: </w:t>
            </w:r>
            <w:r w:rsidRPr="00245174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quicker, slower, earlier, later</w:t>
            </w:r>
            <w:r w:rsidR="00C44A56">
              <w:rPr>
                <w:rFonts w:ascii="Comic Sans MS" w:eastAsia="Times New Roman" w:hAnsi="Comic Sans MS" w:cs="Arial"/>
                <w:color w:val="auto"/>
                <w:sz w:val="16"/>
                <w:szCs w:val="16"/>
              </w:rPr>
              <w:t>.</w:t>
            </w:r>
          </w:p>
        </w:tc>
        <w:tc>
          <w:tcPr>
            <w:tcW w:w="3918" w:type="dxa"/>
            <w:shd w:val="clear" w:color="auto" w:fill="auto"/>
          </w:tcPr>
          <w:p w14:paraId="727FA136" w14:textId="77777777" w:rsidR="00C015D9" w:rsidRPr="000C2526" w:rsidRDefault="002F5F9D" w:rsidP="00C015D9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47A0D9"/>
                <w:sz w:val="20"/>
                <w:szCs w:val="20"/>
              </w:rPr>
            </w:pPr>
            <w:r w:rsidRPr="000C2526">
              <w:rPr>
                <w:rFonts w:ascii="Comic Sans MS" w:hAnsi="Comic Sans MS"/>
                <w:b/>
                <w:color w:val="47A0D9"/>
                <w:sz w:val="20"/>
                <w:szCs w:val="20"/>
              </w:rPr>
              <w:t>Computing</w:t>
            </w:r>
          </w:p>
          <w:p w14:paraId="25587AE5" w14:textId="1BE2AD53" w:rsidR="002F5F9D" w:rsidRPr="003B0FD4" w:rsidRDefault="00461B46" w:rsidP="002629D1">
            <w:pPr>
              <w:spacing w:before="120" w:after="0" w:line="240" w:lineRule="auto"/>
              <w:jc w:val="left"/>
              <w:rPr>
                <w:rFonts w:ascii="Comic Sans MS" w:hAnsi="Comic Sans MS"/>
                <w:bCs/>
                <w:color w:val="auto"/>
                <w:sz w:val="16"/>
                <w:szCs w:val="16"/>
              </w:rPr>
            </w:pPr>
            <w:r>
              <w:rPr>
                <w:rFonts w:ascii="Comic Sans MS" w:hAnsi="Comic Sans MS"/>
                <w:bCs/>
                <w:color w:val="auto"/>
                <w:sz w:val="16"/>
                <w:szCs w:val="16"/>
              </w:rPr>
              <w:t>This term w</w:t>
            </w:r>
            <w:r w:rsidR="00326549">
              <w:rPr>
                <w:rFonts w:ascii="Comic Sans MS" w:hAnsi="Comic Sans MS"/>
                <w:bCs/>
                <w:color w:val="auto"/>
                <w:sz w:val="16"/>
                <w:szCs w:val="16"/>
              </w:rPr>
              <w:t>e will be look</w:t>
            </w:r>
            <w:r w:rsidR="00123F0E">
              <w:rPr>
                <w:rFonts w:ascii="Comic Sans MS" w:hAnsi="Comic Sans MS"/>
                <w:bCs/>
                <w:color w:val="auto"/>
                <w:sz w:val="16"/>
                <w:szCs w:val="16"/>
              </w:rPr>
              <w:t xml:space="preserve">ing at programming. The children will be </w:t>
            </w:r>
            <w:r w:rsidR="00C313FA">
              <w:rPr>
                <w:rFonts w:ascii="Comic Sans MS" w:hAnsi="Comic Sans MS"/>
                <w:bCs/>
                <w:color w:val="auto"/>
                <w:sz w:val="16"/>
                <w:szCs w:val="16"/>
              </w:rPr>
              <w:t xml:space="preserve">learning how to move a robot and </w:t>
            </w:r>
            <w:r w:rsidR="00364571">
              <w:rPr>
                <w:rFonts w:ascii="Comic Sans MS" w:hAnsi="Comic Sans MS"/>
                <w:bCs/>
                <w:color w:val="auto"/>
                <w:sz w:val="16"/>
                <w:szCs w:val="16"/>
              </w:rPr>
              <w:t>be introduced to animation.</w:t>
            </w:r>
          </w:p>
          <w:p w14:paraId="4E6F7AC8" w14:textId="77777777" w:rsidR="002F5F9D" w:rsidRPr="008E6CBD" w:rsidRDefault="002F5F9D" w:rsidP="002629D1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47A0D9"/>
                <w:sz w:val="14"/>
                <w:szCs w:val="14"/>
              </w:rPr>
            </w:pPr>
            <w:r w:rsidRPr="003B0FD4">
              <w:rPr>
                <w:rFonts w:ascii="Comic Sans MS" w:hAnsi="Comic Sans MS"/>
                <w:b/>
                <w:color w:val="47A0D9"/>
                <w:sz w:val="20"/>
                <w:szCs w:val="20"/>
              </w:rPr>
              <w:t>R.E</w:t>
            </w:r>
          </w:p>
          <w:p w14:paraId="25C63176" w14:textId="7150DF0C" w:rsidR="00181A76" w:rsidRDefault="00181A76" w:rsidP="002629D1">
            <w:pPr>
              <w:spacing w:before="120" w:after="0" w:line="240" w:lineRule="auto"/>
              <w:jc w:val="left"/>
              <w:rPr>
                <w:rFonts w:ascii="Comic Sans MS" w:hAnsi="Comic Sans MS"/>
                <w:bCs/>
                <w:color w:val="auto"/>
                <w:sz w:val="16"/>
                <w:szCs w:val="16"/>
              </w:rPr>
            </w:pPr>
            <w:r w:rsidRPr="003B0FD4">
              <w:rPr>
                <w:rFonts w:ascii="Comic Sans MS" w:hAnsi="Comic Sans MS"/>
                <w:bCs/>
                <w:color w:val="auto"/>
                <w:sz w:val="16"/>
                <w:szCs w:val="16"/>
              </w:rPr>
              <w:t xml:space="preserve">1.7 Who is Jewish and how do they live? </w:t>
            </w:r>
            <w:r w:rsidR="00326549">
              <w:rPr>
                <w:rFonts w:ascii="Comic Sans MS" w:hAnsi="Comic Sans MS"/>
                <w:bCs/>
                <w:color w:val="auto"/>
                <w:sz w:val="16"/>
                <w:szCs w:val="16"/>
              </w:rPr>
              <w:t>(</w:t>
            </w:r>
            <w:r w:rsidR="00E05269">
              <w:rPr>
                <w:rFonts w:ascii="Comic Sans MS" w:hAnsi="Comic Sans MS"/>
                <w:sz w:val="18"/>
                <w:szCs w:val="18"/>
              </w:rPr>
              <w:t xml:space="preserve">Instructions </w:t>
            </w:r>
            <w:r w:rsidRPr="003B0FD4">
              <w:rPr>
                <w:rFonts w:ascii="Comic Sans MS" w:hAnsi="Comic Sans MS"/>
                <w:bCs/>
                <w:color w:val="auto"/>
                <w:sz w:val="16"/>
                <w:szCs w:val="16"/>
              </w:rPr>
              <w:t xml:space="preserve">PART </w:t>
            </w:r>
            <w:r w:rsidR="003B0429">
              <w:rPr>
                <w:rFonts w:ascii="Comic Sans MS" w:hAnsi="Comic Sans MS"/>
                <w:bCs/>
                <w:color w:val="auto"/>
                <w:sz w:val="16"/>
                <w:szCs w:val="16"/>
              </w:rPr>
              <w:t>2</w:t>
            </w:r>
            <w:r w:rsidRPr="003B0FD4">
              <w:rPr>
                <w:rFonts w:ascii="Comic Sans MS" w:hAnsi="Comic Sans MS"/>
                <w:bCs/>
                <w:color w:val="auto"/>
                <w:sz w:val="16"/>
                <w:szCs w:val="16"/>
              </w:rPr>
              <w:t>)</w:t>
            </w:r>
          </w:p>
          <w:p w14:paraId="3F64376F" w14:textId="77777777" w:rsidR="003B0429" w:rsidRPr="003B0FD4" w:rsidRDefault="003B0429" w:rsidP="002629D1">
            <w:pPr>
              <w:spacing w:before="120" w:after="0" w:line="240" w:lineRule="auto"/>
              <w:jc w:val="left"/>
              <w:rPr>
                <w:rFonts w:ascii="Comic Sans MS" w:hAnsi="Comic Sans MS"/>
                <w:bCs/>
                <w:color w:val="auto"/>
                <w:sz w:val="16"/>
                <w:szCs w:val="16"/>
              </w:rPr>
            </w:pPr>
            <w:r>
              <w:rPr>
                <w:rFonts w:ascii="Comic Sans MS" w:hAnsi="Comic Sans MS"/>
                <w:bCs/>
                <w:color w:val="auto"/>
                <w:sz w:val="16"/>
                <w:szCs w:val="16"/>
              </w:rPr>
              <w:t>1.8 What makes some places sacred to believers.</w:t>
            </w:r>
          </w:p>
          <w:p w14:paraId="02AF86AD" w14:textId="77777777" w:rsidR="002629D1" w:rsidRPr="003B0FD4" w:rsidRDefault="00CA13E6" w:rsidP="00E35B50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47A0D9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47A0D9"/>
                <w:sz w:val="20"/>
                <w:szCs w:val="20"/>
              </w:rPr>
              <w:t>History</w:t>
            </w:r>
          </w:p>
          <w:p w14:paraId="724A30C3" w14:textId="77777777" w:rsidR="00066FAC" w:rsidRDefault="00066FAC" w:rsidP="002629D1">
            <w:pPr>
              <w:spacing w:before="120" w:after="0" w:line="240" w:lineRule="auto"/>
              <w:jc w:val="left"/>
              <w:rPr>
                <w:rStyle w:val="normaltextrun"/>
                <w:rFonts w:ascii="Comic Sans MS" w:hAnsi="Comic Sans MS" w:cs="Arial"/>
                <w:color w:val="000000"/>
                <w:sz w:val="16"/>
                <w:szCs w:val="16"/>
                <w:bdr w:val="none" w:sz="0" w:space="0" w:color="auto" w:frame="1"/>
              </w:rPr>
            </w:pPr>
            <w:r w:rsidRPr="00066FAC">
              <w:rPr>
                <w:rFonts w:ascii="Comic Sans MS" w:hAnsi="Comic Sans MS"/>
                <w:bCs/>
                <w:color w:val="auto"/>
                <w:sz w:val="16"/>
                <w:szCs w:val="16"/>
              </w:rPr>
              <w:t>Significant</w:t>
            </w:r>
            <w:r w:rsidRPr="00CF6A21">
              <w:rPr>
                <w:rFonts w:ascii="Comic Sans MS" w:hAnsi="Comic Sans MS"/>
                <w:bCs/>
                <w:color w:val="auto"/>
                <w:sz w:val="16"/>
                <w:szCs w:val="16"/>
              </w:rPr>
              <w:t xml:space="preserve"> individuals – Elizabeth I, Elizabeth II and Christopher Columbus</w:t>
            </w:r>
            <w:r w:rsidRPr="00066FAC">
              <w:rPr>
                <w:rStyle w:val="normaltextrun"/>
                <w:rFonts w:ascii="Comic Sans MS" w:hAnsi="Comic Sans MS" w:cs="Arial"/>
                <w:color w:val="000000"/>
                <w:sz w:val="16"/>
                <w:szCs w:val="16"/>
                <w:bdr w:val="none" w:sz="0" w:space="0" w:color="auto" w:frame="1"/>
              </w:rPr>
              <w:t xml:space="preserve"> </w:t>
            </w:r>
          </w:p>
          <w:p w14:paraId="53065065" w14:textId="0F1BD424" w:rsidR="0044266C" w:rsidRPr="00066FAC" w:rsidRDefault="00066FAC" w:rsidP="002629D1">
            <w:pPr>
              <w:spacing w:before="120" w:after="0" w:line="240" w:lineRule="auto"/>
              <w:jc w:val="left"/>
              <w:rPr>
                <w:rFonts w:ascii="Comic Sans MS" w:hAnsi="Comic Sans MS" w:cs="Arial"/>
                <w:color w:val="000000"/>
                <w:sz w:val="16"/>
                <w:szCs w:val="16"/>
                <w:bdr w:val="none" w:sz="0" w:space="0" w:color="auto" w:frame="1"/>
              </w:rPr>
            </w:pPr>
            <w:r w:rsidRPr="00066FAC">
              <w:rPr>
                <w:rStyle w:val="normaltextrun"/>
                <w:rFonts w:ascii="Comic Sans MS" w:hAnsi="Comic Sans MS" w:cs="Arial"/>
                <w:color w:val="000000"/>
                <w:sz w:val="16"/>
                <w:szCs w:val="16"/>
                <w:bdr w:val="none" w:sz="0" w:space="0" w:color="auto" w:frame="1"/>
              </w:rPr>
              <w:t>Changes to Daily life – Home, communication shopping, families</w:t>
            </w:r>
            <w:r>
              <w:rPr>
                <w:rStyle w:val="normaltextrun"/>
                <w:rFonts w:ascii="Comic Sans MS" w:hAnsi="Comic Sans MS" w:cs="Arial"/>
                <w:color w:val="000000"/>
                <w:sz w:val="16"/>
                <w:szCs w:val="16"/>
                <w:bdr w:val="none" w:sz="0" w:space="0" w:color="auto" w:frame="1"/>
              </w:rPr>
              <w:t>.</w:t>
            </w:r>
          </w:p>
        </w:tc>
        <w:tc>
          <w:tcPr>
            <w:tcW w:w="3466" w:type="dxa"/>
            <w:shd w:val="clear" w:color="auto" w:fill="auto"/>
          </w:tcPr>
          <w:p w14:paraId="34471BAB" w14:textId="77777777" w:rsidR="007E7FD2" w:rsidRDefault="002F5F9D" w:rsidP="00C015D9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F4CB4C"/>
                <w:sz w:val="20"/>
                <w:szCs w:val="20"/>
              </w:rPr>
            </w:pPr>
            <w:r w:rsidRPr="000C2526">
              <w:rPr>
                <w:rFonts w:ascii="Comic Sans MS" w:hAnsi="Comic Sans MS"/>
                <w:b/>
                <w:color w:val="F4CB4C"/>
                <w:sz w:val="20"/>
                <w:szCs w:val="20"/>
              </w:rPr>
              <w:t>Art</w:t>
            </w:r>
          </w:p>
          <w:p w14:paraId="5AE55991" w14:textId="1AEADE6C" w:rsidR="0027442C" w:rsidRPr="0027442C" w:rsidRDefault="0027442C" w:rsidP="00F2192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4"/>
                <w:szCs w:val="14"/>
              </w:rPr>
            </w:pPr>
            <w:r w:rsidRPr="0027442C">
              <w:rPr>
                <w:rStyle w:val="normaltextrun"/>
                <w:rFonts w:ascii="Comic Sans MS" w:hAnsi="Comic Sans MS" w:cs="Segoe UI"/>
                <w:color w:val="000000"/>
                <w:sz w:val="20"/>
                <w:szCs w:val="20"/>
                <w:lang w:val="en-US"/>
              </w:rPr>
              <w:t xml:space="preserve">Create a </w:t>
            </w:r>
            <w:r w:rsidR="00F21927" w:rsidRPr="005F24AA">
              <w:rPr>
                <w:rStyle w:val="normaltextrun"/>
                <w:rFonts w:ascii="Comic Sans MS" w:hAnsi="Comic Sans MS" w:cs="Segoe UI"/>
                <w:color w:val="000000"/>
                <w:sz w:val="20"/>
                <w:szCs w:val="20"/>
                <w:lang w:val="en-US"/>
              </w:rPr>
              <w:t>clay model of a castle</w:t>
            </w:r>
            <w:r w:rsidR="005F24AA" w:rsidRPr="005F24AA">
              <w:rPr>
                <w:rStyle w:val="normaltextrun"/>
                <w:rFonts w:ascii="Comic Sans MS" w:hAnsi="Comic Sans MS" w:cs="Segoe UI"/>
                <w:color w:val="000000"/>
                <w:sz w:val="20"/>
                <w:szCs w:val="20"/>
                <w:lang w:val="en-US"/>
              </w:rPr>
              <w:t xml:space="preserve"> using slab building, rolling, coiling, and pinching</w:t>
            </w:r>
            <w:r w:rsidR="00364571" w:rsidRPr="005F24AA">
              <w:rPr>
                <w:rStyle w:val="normaltextrun"/>
                <w:rFonts w:ascii="Comic Sans MS" w:hAnsi="Comic Sans MS" w:cs="Segoe UI"/>
                <w:color w:val="000000"/>
                <w:sz w:val="20"/>
                <w:szCs w:val="20"/>
                <w:lang w:val="en-US"/>
              </w:rPr>
              <w:t xml:space="preserve"> </w:t>
            </w:r>
            <w:r w:rsidR="00364571" w:rsidRPr="005F24AA">
              <w:rPr>
                <w:rStyle w:val="normaltextrun"/>
                <w:rFonts w:ascii="Comic Sans MS" w:hAnsi="Comic Sans MS" w:cs="Segoe UI"/>
                <w:color w:val="000000"/>
                <w:sz w:val="20"/>
                <w:szCs w:val="20"/>
                <w:lang w:val="en-US"/>
              </w:rPr>
              <w:t>skills</w:t>
            </w:r>
            <w:r w:rsidR="005F24AA" w:rsidRPr="005F24AA">
              <w:rPr>
                <w:rStyle w:val="normaltextrun"/>
                <w:rFonts w:ascii="Comic Sans MS" w:hAnsi="Comic Sans MS" w:cs="Segoe UI"/>
                <w:color w:val="000000"/>
                <w:sz w:val="20"/>
                <w:szCs w:val="20"/>
                <w:lang w:val="en-US"/>
              </w:rPr>
              <w:t>.</w:t>
            </w:r>
          </w:p>
          <w:p w14:paraId="2BAA0337" w14:textId="77777777" w:rsidR="00763D78" w:rsidRDefault="00763D78" w:rsidP="0027442C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F4CB4C"/>
                <w:sz w:val="18"/>
                <w:szCs w:val="18"/>
              </w:rPr>
            </w:pPr>
            <w:r w:rsidRPr="003B0FD4">
              <w:rPr>
                <w:rFonts w:ascii="Comic Sans MS" w:hAnsi="Comic Sans MS"/>
                <w:b/>
                <w:color w:val="F4CB4C"/>
                <w:sz w:val="18"/>
                <w:szCs w:val="18"/>
              </w:rPr>
              <w:t>DT</w:t>
            </w:r>
          </w:p>
          <w:p w14:paraId="01F960BB" w14:textId="027F2643" w:rsidR="0027442C" w:rsidRPr="00F008C4" w:rsidRDefault="00F008C4" w:rsidP="00724C7D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sz w:val="20"/>
                <w:szCs w:val="20"/>
              </w:rPr>
            </w:pPr>
            <w:r w:rsidRPr="00F008C4">
              <w:rPr>
                <w:rFonts w:ascii="Comic Sans MS" w:hAnsi="Comic Sans MS"/>
                <w:sz w:val="20"/>
                <w:szCs w:val="20"/>
              </w:rPr>
              <w:t xml:space="preserve">Junk modelling of castles. </w:t>
            </w:r>
            <w:r w:rsidR="005B7F1D">
              <w:rPr>
                <w:rFonts w:ascii="Comic Sans MS" w:hAnsi="Comic Sans MS"/>
                <w:sz w:val="20"/>
                <w:szCs w:val="20"/>
              </w:rPr>
              <w:t>Designing and b</w:t>
            </w:r>
            <w:r w:rsidRPr="00F008C4">
              <w:rPr>
                <w:rFonts w:ascii="Comic Sans MS" w:hAnsi="Comic Sans MS"/>
                <w:sz w:val="20"/>
                <w:szCs w:val="20"/>
              </w:rPr>
              <w:t xml:space="preserve">uilding </w:t>
            </w:r>
            <w:r w:rsidR="00364571">
              <w:rPr>
                <w:rFonts w:ascii="Comic Sans MS" w:hAnsi="Comic Sans MS"/>
                <w:sz w:val="20"/>
                <w:szCs w:val="20"/>
              </w:rPr>
              <w:t xml:space="preserve">a product </w:t>
            </w:r>
            <w:r w:rsidRPr="00F008C4">
              <w:rPr>
                <w:rFonts w:ascii="Comic Sans MS" w:hAnsi="Comic Sans MS"/>
                <w:sz w:val="20"/>
                <w:szCs w:val="20"/>
              </w:rPr>
              <w:t>with moving parts</w:t>
            </w:r>
            <w:r w:rsidR="00364571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57009F07" w14:textId="77777777" w:rsidR="000C2526" w:rsidRPr="003B0FD4" w:rsidRDefault="000C2526" w:rsidP="00724C7D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F4CB4C"/>
                <w:sz w:val="20"/>
                <w:szCs w:val="20"/>
              </w:rPr>
            </w:pPr>
            <w:r w:rsidRPr="003B0FD4">
              <w:rPr>
                <w:rFonts w:ascii="Comic Sans MS" w:hAnsi="Comic Sans MS"/>
                <w:b/>
                <w:color w:val="F4CB4C"/>
                <w:sz w:val="20"/>
                <w:szCs w:val="20"/>
              </w:rPr>
              <w:t>Music</w:t>
            </w:r>
          </w:p>
          <w:p w14:paraId="4DE1B91E" w14:textId="2F438C3B" w:rsidR="000C2526" w:rsidRPr="00271C73" w:rsidRDefault="00271C73" w:rsidP="000C2526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sz w:val="20"/>
                <w:szCs w:val="20"/>
              </w:rPr>
            </w:pPr>
            <w:r w:rsidRPr="00271C73">
              <w:rPr>
                <w:rFonts w:ascii="Comic Sans MS" w:hAnsi="Comic Sans MS" w:cs="Segoe UI"/>
                <w:sz w:val="20"/>
                <w:szCs w:val="20"/>
              </w:rPr>
              <w:t>Charanga units -</w:t>
            </w:r>
            <w:r w:rsidR="00F008C4">
              <w:rPr>
                <w:rFonts w:ascii="Comic Sans MS" w:hAnsi="Comic Sans MS" w:cs="Segoe UI"/>
                <w:sz w:val="20"/>
                <w:szCs w:val="20"/>
              </w:rPr>
              <w:t>Your imagination</w:t>
            </w:r>
            <w:r w:rsidRPr="00271C73">
              <w:rPr>
                <w:rFonts w:ascii="Comic Sans MS" w:hAnsi="Comic Sans MS" w:cs="Segoe UI"/>
                <w:sz w:val="20"/>
                <w:szCs w:val="20"/>
              </w:rPr>
              <w:t xml:space="preserve"> and Reflect, Rewind and replay.</w:t>
            </w:r>
          </w:p>
        </w:tc>
        <w:tc>
          <w:tcPr>
            <w:tcW w:w="4449" w:type="dxa"/>
            <w:vMerge w:val="restart"/>
            <w:shd w:val="clear" w:color="auto" w:fill="auto"/>
          </w:tcPr>
          <w:p w14:paraId="6787A21E" w14:textId="77777777" w:rsidR="00262EB6" w:rsidRDefault="002F5F9D" w:rsidP="00F45B98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95C238"/>
              </w:rPr>
            </w:pPr>
            <w:r w:rsidRPr="00A27D92">
              <w:rPr>
                <w:rFonts w:ascii="Comic Sans MS" w:hAnsi="Comic Sans MS"/>
                <w:b/>
                <w:color w:val="95C238"/>
              </w:rPr>
              <w:t>English</w:t>
            </w:r>
          </w:p>
          <w:p w14:paraId="59633A27" w14:textId="77777777" w:rsidR="00B241EF" w:rsidRPr="00EA15E1" w:rsidRDefault="00B241EF" w:rsidP="00B241EF">
            <w:pPr>
              <w:spacing w:before="120" w:after="0" w:line="240" w:lineRule="auto"/>
              <w:jc w:val="left"/>
              <w:rPr>
                <w:rFonts w:ascii="Comic Sans MS" w:hAnsi="Comic Sans MS"/>
                <w:b/>
                <w:color w:val="000000"/>
                <w:sz w:val="22"/>
                <w:szCs w:val="22"/>
              </w:rPr>
            </w:pPr>
            <w:r w:rsidRPr="00EA15E1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Summer 1</w:t>
            </w:r>
          </w:p>
          <w:p w14:paraId="4EBAE187" w14:textId="2B10BBBA" w:rsidR="00FA22B1" w:rsidRDefault="001955A1" w:rsidP="007159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Room on the Broom Cookbook</w:t>
            </w:r>
            <w:r w:rsidR="00FA22B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C82DCD">
              <w:rPr>
                <w:rFonts w:ascii="Comic Sans MS" w:hAnsi="Comic Sans MS"/>
                <w:sz w:val="18"/>
                <w:szCs w:val="18"/>
              </w:rPr>
              <w:t xml:space="preserve">and their trip to Pendennis Castle </w:t>
            </w:r>
            <w:r w:rsidR="00FA22B1">
              <w:rPr>
                <w:rFonts w:ascii="Comic Sans MS" w:hAnsi="Comic Sans MS"/>
                <w:sz w:val="18"/>
                <w:szCs w:val="18"/>
              </w:rPr>
              <w:t>will be the focus for the children to write:</w:t>
            </w:r>
          </w:p>
          <w:p w14:paraId="726ADF71" w14:textId="2E86178C" w:rsidR="00FA22B1" w:rsidRPr="00465B73" w:rsidRDefault="001955A1" w:rsidP="007159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Recipes</w:t>
            </w:r>
            <w:r w:rsidR="00465B73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  <w:r w:rsidR="005F491F">
              <w:rPr>
                <w:rFonts w:ascii="Comic Sans MS" w:hAnsi="Comic Sans MS"/>
                <w:b/>
                <w:bCs/>
                <w:sz w:val="18"/>
                <w:szCs w:val="18"/>
              </w:rPr>
              <w:t>–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5F491F">
              <w:rPr>
                <w:rFonts w:ascii="Comic Sans MS" w:hAnsi="Comic Sans MS"/>
                <w:sz w:val="18"/>
                <w:szCs w:val="18"/>
              </w:rPr>
              <w:t xml:space="preserve">Children will follow a recipe from the focus text. They will discuss and explain the features of a recipe. This will help them to write their own recipe. </w:t>
            </w:r>
          </w:p>
          <w:p w14:paraId="020E0F9C" w14:textId="079D28F7" w:rsidR="00FA22B1" w:rsidRDefault="00FA22B1" w:rsidP="007159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B241EF">
              <w:rPr>
                <w:rFonts w:ascii="Comic Sans MS" w:hAnsi="Comic Sans MS"/>
                <w:b/>
                <w:bCs/>
                <w:sz w:val="18"/>
                <w:szCs w:val="18"/>
              </w:rPr>
              <w:t>An information text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5F491F">
              <w:rPr>
                <w:rFonts w:ascii="Comic Sans MS" w:hAnsi="Comic Sans MS"/>
                <w:sz w:val="18"/>
                <w:szCs w:val="18"/>
              </w:rPr>
              <w:t xml:space="preserve">– Children will write their own leaflets containing information about </w:t>
            </w:r>
            <w:r w:rsidR="005F491F" w:rsidRPr="005F491F">
              <w:rPr>
                <w:rFonts w:ascii="Comic Sans MS" w:hAnsi="Comic Sans MS"/>
                <w:b/>
                <w:bCs/>
                <w:sz w:val="18"/>
                <w:szCs w:val="18"/>
              </w:rPr>
              <w:t>Pendennis Castle.</w:t>
            </w:r>
          </w:p>
          <w:p w14:paraId="70797995" w14:textId="77777777" w:rsidR="00FA22B1" w:rsidRDefault="00FA22B1" w:rsidP="007159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14:paraId="7F3A45E2" w14:textId="71063085" w:rsidR="00B241EF" w:rsidRDefault="00B241EF" w:rsidP="0071597B">
            <w:pPr>
              <w:pStyle w:val="NoSpacing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B241EF">
              <w:rPr>
                <w:rFonts w:ascii="Comic Sans MS" w:hAnsi="Comic Sans MS"/>
                <w:b/>
                <w:bCs/>
                <w:sz w:val="20"/>
                <w:szCs w:val="20"/>
              </w:rPr>
              <w:t>Summer 2</w:t>
            </w:r>
          </w:p>
          <w:p w14:paraId="15804FC3" w14:textId="7389F3F6" w:rsidR="00C82DCD" w:rsidRPr="00C82DCD" w:rsidRDefault="00C82DCD" w:rsidP="0071597B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Sleeping Beauty and Rapunzel</w:t>
            </w:r>
            <w:r>
              <w:rPr>
                <w:rFonts w:ascii="Comic Sans MS" w:hAnsi="Comic Sans MS"/>
                <w:sz w:val="18"/>
                <w:szCs w:val="18"/>
              </w:rPr>
              <w:t xml:space="preserve"> will be the focus for the children to write:</w:t>
            </w:r>
          </w:p>
          <w:p w14:paraId="54F25303" w14:textId="0EE7216F" w:rsidR="006C2E15" w:rsidRPr="007D5B3C" w:rsidRDefault="006C2E15" w:rsidP="006C2E1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6C2E15">
              <w:rPr>
                <w:rFonts w:ascii="Comic Sans MS" w:hAnsi="Comic Sans MS"/>
                <w:b/>
                <w:bCs/>
                <w:sz w:val="18"/>
                <w:szCs w:val="18"/>
              </w:rPr>
              <w:t>Sto</w:t>
            </w:r>
            <w:r w:rsidR="00C82DCD">
              <w:rPr>
                <w:rFonts w:ascii="Comic Sans MS" w:hAnsi="Comic Sans MS"/>
                <w:b/>
                <w:bCs/>
                <w:sz w:val="18"/>
                <w:szCs w:val="18"/>
              </w:rPr>
              <w:t>ries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- </w:t>
            </w:r>
            <w:r w:rsidR="007D5B3C">
              <w:rPr>
                <w:rFonts w:ascii="Comic Sans MS" w:hAnsi="Comic Sans MS"/>
                <w:sz w:val="18"/>
                <w:szCs w:val="18"/>
              </w:rPr>
              <w:t xml:space="preserve">Children will be able to re-tell these familiar stories and use them as inspiration for writing </w:t>
            </w:r>
            <w:r w:rsidR="00770441">
              <w:rPr>
                <w:rFonts w:ascii="Comic Sans MS" w:hAnsi="Comic Sans MS"/>
                <w:sz w:val="18"/>
                <w:szCs w:val="18"/>
              </w:rPr>
              <w:t>their own warning tales.</w:t>
            </w:r>
          </w:p>
          <w:p w14:paraId="6F67854F" w14:textId="0211435C" w:rsidR="0071597B" w:rsidRPr="006C2E15" w:rsidRDefault="0071597B" w:rsidP="0071597B">
            <w:pPr>
              <w:pStyle w:val="NoSpacing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9A05C0" w:rsidRPr="00C015D9" w14:paraId="3A69816B" w14:textId="77777777" w:rsidTr="00F770BE">
        <w:trPr>
          <w:trHeight w:val="554"/>
        </w:trPr>
        <w:tc>
          <w:tcPr>
            <w:tcW w:w="3781" w:type="dxa"/>
            <w:shd w:val="clear" w:color="auto" w:fill="auto"/>
          </w:tcPr>
          <w:p w14:paraId="43073F86" w14:textId="77777777" w:rsidR="007E7FD2" w:rsidRDefault="00954C1E" w:rsidP="00C015D9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7030A0"/>
                <w:sz w:val="22"/>
                <w:szCs w:val="22"/>
              </w:rPr>
            </w:pPr>
            <w:r w:rsidRPr="00954C1E">
              <w:rPr>
                <w:rFonts w:ascii="Comic Sans MS" w:hAnsi="Comic Sans MS"/>
                <w:b/>
                <w:color w:val="7030A0"/>
                <w:sz w:val="22"/>
                <w:szCs w:val="22"/>
              </w:rPr>
              <w:t>PSHE</w:t>
            </w:r>
          </w:p>
          <w:p w14:paraId="081CDE1C" w14:textId="51415A02" w:rsidR="00954C1E" w:rsidRPr="00954C1E" w:rsidRDefault="00954C1E" w:rsidP="00C015D9">
            <w:pPr>
              <w:spacing w:after="0" w:line="240" w:lineRule="auto"/>
              <w:jc w:val="center"/>
              <w:rPr>
                <w:rFonts w:ascii="Comic Sans MS" w:hAnsi="Comic Sans MS"/>
                <w:bCs/>
                <w:color w:val="auto"/>
                <w:sz w:val="20"/>
                <w:szCs w:val="20"/>
              </w:rPr>
            </w:pPr>
            <w:r w:rsidRPr="00954C1E">
              <w:rPr>
                <w:rFonts w:ascii="Comic Sans MS" w:hAnsi="Comic Sans MS"/>
                <w:bCs/>
                <w:color w:val="auto"/>
                <w:sz w:val="20"/>
                <w:szCs w:val="20"/>
              </w:rPr>
              <w:t xml:space="preserve">Being my </w:t>
            </w:r>
            <w:r w:rsidR="00D819ED">
              <w:rPr>
                <w:rFonts w:ascii="Comic Sans MS" w:hAnsi="Comic Sans MS"/>
                <w:bCs/>
                <w:color w:val="auto"/>
                <w:sz w:val="20"/>
                <w:szCs w:val="20"/>
              </w:rPr>
              <w:t>B</w:t>
            </w:r>
            <w:r w:rsidRPr="00954C1E">
              <w:rPr>
                <w:rFonts w:ascii="Comic Sans MS" w:hAnsi="Comic Sans MS"/>
                <w:bCs/>
                <w:color w:val="auto"/>
                <w:sz w:val="20"/>
                <w:szCs w:val="20"/>
              </w:rPr>
              <w:t>est</w:t>
            </w:r>
          </w:p>
          <w:p w14:paraId="56819743" w14:textId="337B0B70" w:rsidR="00954C1E" w:rsidRPr="00D819ED" w:rsidRDefault="00D819ED" w:rsidP="00C015D9">
            <w:pPr>
              <w:spacing w:after="0" w:line="240" w:lineRule="auto"/>
              <w:jc w:val="center"/>
              <w:rPr>
                <w:rFonts w:ascii="Comic Sans MS" w:hAnsi="Comic Sans MS"/>
                <w:bCs/>
                <w:color w:val="auto"/>
                <w:sz w:val="22"/>
                <w:szCs w:val="22"/>
              </w:rPr>
            </w:pPr>
            <w:r w:rsidRPr="00D819ED">
              <w:rPr>
                <w:rFonts w:ascii="Comic Sans MS" w:hAnsi="Comic Sans MS"/>
                <w:bCs/>
                <w:color w:val="auto"/>
                <w:sz w:val="20"/>
                <w:szCs w:val="20"/>
              </w:rPr>
              <w:t>Growing and Changing</w:t>
            </w:r>
          </w:p>
        </w:tc>
        <w:tc>
          <w:tcPr>
            <w:tcW w:w="7384" w:type="dxa"/>
            <w:gridSpan w:val="2"/>
            <w:vMerge w:val="restart"/>
            <w:shd w:val="clear" w:color="auto" w:fill="auto"/>
            <w:vAlign w:val="center"/>
          </w:tcPr>
          <w:p w14:paraId="4494BCEE" w14:textId="20E96918" w:rsidR="007E7FD2" w:rsidRPr="008728D3" w:rsidRDefault="00FC2F41" w:rsidP="00C015D9">
            <w:pPr>
              <w:spacing w:after="0" w:line="240" w:lineRule="auto"/>
              <w:jc w:val="center"/>
              <w:rPr>
                <w:b/>
                <w:sz w:val="56"/>
              </w:rPr>
            </w:pPr>
            <w:r>
              <w:rPr>
                <w:b/>
                <w:sz w:val="56"/>
              </w:rPr>
              <w:t>Castles</w:t>
            </w:r>
          </w:p>
          <w:p w14:paraId="1920DD44" w14:textId="701744DC" w:rsidR="00B87E39" w:rsidRPr="00C015D9" w:rsidRDefault="00A7373D" w:rsidP="00C15383">
            <w:pPr>
              <w:spacing w:after="0" w:line="240" w:lineRule="auto"/>
              <w:jc w:val="center"/>
              <w:rPr>
                <w:rFonts w:ascii="Roboto" w:hAnsi="Roboto"/>
                <w:b/>
                <w:sz w:val="56"/>
              </w:rPr>
            </w:pPr>
            <w:r w:rsidRPr="000077FE">
              <w:rPr>
                <w:noProof/>
              </w:rPr>
              <w:pict w14:anchorId="2CC3D6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384pt;height:96.85pt;visibility:visible;mso-wrap-style:square">
                  <v:imagedata r:id="rId8" o:title=""/>
                </v:shape>
              </w:pict>
            </w:r>
          </w:p>
        </w:tc>
        <w:tc>
          <w:tcPr>
            <w:tcW w:w="4449" w:type="dxa"/>
            <w:vMerge/>
            <w:shd w:val="clear" w:color="auto" w:fill="auto"/>
          </w:tcPr>
          <w:p w14:paraId="1CD53546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</w:rPr>
            </w:pPr>
          </w:p>
        </w:tc>
      </w:tr>
      <w:tr w:rsidR="009A05C0" w:rsidRPr="00C015D9" w14:paraId="48EF0984" w14:textId="77777777" w:rsidTr="00CA13E6">
        <w:trPr>
          <w:trHeight w:val="1367"/>
        </w:trPr>
        <w:tc>
          <w:tcPr>
            <w:tcW w:w="3781" w:type="dxa"/>
            <w:vMerge w:val="restart"/>
            <w:shd w:val="clear" w:color="auto" w:fill="auto"/>
          </w:tcPr>
          <w:p w14:paraId="7C96A82E" w14:textId="77777777" w:rsidR="007E7FD2" w:rsidRPr="00896A86" w:rsidRDefault="002F5F9D" w:rsidP="00C015D9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009640"/>
                <w:sz w:val="20"/>
                <w:szCs w:val="20"/>
              </w:rPr>
            </w:pPr>
            <w:r w:rsidRPr="00896A86">
              <w:rPr>
                <w:rFonts w:ascii="Comic Sans MS" w:hAnsi="Comic Sans MS"/>
                <w:b/>
                <w:color w:val="009640"/>
                <w:sz w:val="20"/>
                <w:szCs w:val="20"/>
              </w:rPr>
              <w:t>Science</w:t>
            </w:r>
          </w:p>
          <w:p w14:paraId="3ABEE366" w14:textId="0A2B84E7" w:rsidR="00EC18A8" w:rsidRDefault="00EC18A8" w:rsidP="00896A86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auto"/>
                <w:sz w:val="18"/>
                <w:szCs w:val="18"/>
              </w:rPr>
              <w:t>Summer 1</w:t>
            </w:r>
            <w:r w:rsidR="00F44209">
              <w:rPr>
                <w:rFonts w:ascii="Comic Sans MS" w:hAnsi="Comic Sans MS"/>
                <w:b/>
                <w:color w:val="auto"/>
                <w:sz w:val="18"/>
                <w:szCs w:val="18"/>
              </w:rPr>
              <w:t>:</w:t>
            </w:r>
            <w:r w:rsidR="00D819ED">
              <w:rPr>
                <w:rFonts w:ascii="Comic Sans MS" w:hAnsi="Comic Sans MS"/>
                <w:b/>
                <w:color w:val="auto"/>
                <w:sz w:val="18"/>
                <w:szCs w:val="18"/>
              </w:rPr>
              <w:t xml:space="preserve"> Introduction to plants</w:t>
            </w:r>
          </w:p>
          <w:p w14:paraId="42964851" w14:textId="2DC59196" w:rsidR="00D819ED" w:rsidRPr="00547897" w:rsidRDefault="00D819ED" w:rsidP="00896A86">
            <w:pPr>
              <w:spacing w:before="120" w:after="0" w:line="240" w:lineRule="auto"/>
              <w:rPr>
                <w:rFonts w:ascii="Comic Sans MS" w:hAnsi="Comic Sans MS"/>
                <w:bCs/>
                <w:color w:val="auto"/>
                <w:sz w:val="18"/>
                <w:szCs w:val="18"/>
              </w:rPr>
            </w:pPr>
            <w:r w:rsidRPr="00547897">
              <w:rPr>
                <w:rFonts w:ascii="Comic Sans MS" w:hAnsi="Comic Sans MS"/>
                <w:bCs/>
                <w:color w:val="auto"/>
                <w:sz w:val="18"/>
                <w:szCs w:val="18"/>
              </w:rPr>
              <w:t xml:space="preserve">Begin to know the parts of a plant. Understand the conditions a plant needs for healthy growth. See how plants change </w:t>
            </w:r>
            <w:r w:rsidR="00547897" w:rsidRPr="00547897">
              <w:rPr>
                <w:rFonts w:ascii="Comic Sans MS" w:hAnsi="Comic Sans MS"/>
                <w:bCs/>
                <w:color w:val="auto"/>
                <w:sz w:val="18"/>
                <w:szCs w:val="18"/>
              </w:rPr>
              <w:t>and learn about those grown for food. Children will have the opportunity to grow and observe the growth of their own plants.</w:t>
            </w:r>
          </w:p>
          <w:p w14:paraId="0A4CCA7D" w14:textId="6B7076F4" w:rsidR="00547897" w:rsidRDefault="00EC18A8" w:rsidP="00547897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18"/>
                <w:szCs w:val="18"/>
              </w:rPr>
            </w:pPr>
            <w:r w:rsidRPr="00EC18A8">
              <w:rPr>
                <w:rFonts w:ascii="Comic Sans MS" w:hAnsi="Comic Sans MS"/>
                <w:b/>
                <w:color w:val="auto"/>
                <w:sz w:val="18"/>
                <w:szCs w:val="18"/>
              </w:rPr>
              <w:t>Summer 2</w:t>
            </w:r>
            <w:r w:rsidR="00F44209">
              <w:rPr>
                <w:rFonts w:ascii="Comic Sans MS" w:hAnsi="Comic Sans MS"/>
                <w:b/>
                <w:color w:val="auto"/>
                <w:sz w:val="18"/>
                <w:szCs w:val="18"/>
              </w:rPr>
              <w:t>:</w:t>
            </w:r>
            <w:r w:rsidR="00547897">
              <w:rPr>
                <w:rFonts w:ascii="Comic Sans MS" w:hAnsi="Comic Sans MS"/>
                <w:b/>
                <w:color w:val="auto"/>
                <w:sz w:val="18"/>
                <w:szCs w:val="18"/>
              </w:rPr>
              <w:t xml:space="preserve"> Exploring Everyday materials</w:t>
            </w:r>
          </w:p>
          <w:p w14:paraId="3F00E26B" w14:textId="54262711" w:rsidR="004D518A" w:rsidRPr="00896A86" w:rsidRDefault="00547897" w:rsidP="00233966">
            <w:pPr>
              <w:spacing w:before="120" w:after="0" w:line="240" w:lineRule="auto"/>
              <w:rPr>
                <w:rFonts w:ascii="Comic Sans MS" w:hAnsi="Comic Sans MS"/>
                <w:bCs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Cs/>
                <w:color w:val="auto"/>
                <w:sz w:val="18"/>
                <w:szCs w:val="18"/>
              </w:rPr>
              <w:t>Children will carry build upon existing knowledge by carrying out testing</w:t>
            </w:r>
            <w:r w:rsidR="00233966">
              <w:rPr>
                <w:rFonts w:ascii="Comic Sans MS" w:hAnsi="Comic Sans MS"/>
                <w:bCs/>
                <w:color w:val="auto"/>
                <w:sz w:val="18"/>
                <w:szCs w:val="18"/>
              </w:rPr>
              <w:t>. They will examine and describe a range of materials</w:t>
            </w:r>
            <w:r w:rsidR="00066FAC">
              <w:rPr>
                <w:rFonts w:ascii="Comic Sans MS" w:hAnsi="Comic Sans MS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7384" w:type="dxa"/>
            <w:gridSpan w:val="2"/>
            <w:vMerge/>
            <w:shd w:val="clear" w:color="auto" w:fill="auto"/>
          </w:tcPr>
          <w:p w14:paraId="1FFB07E0" w14:textId="77777777" w:rsidR="007E7FD2" w:rsidRPr="001336B9" w:rsidRDefault="007E7FD2" w:rsidP="00C015D9">
            <w:pPr>
              <w:spacing w:before="240" w:after="0" w:line="240" w:lineRule="auto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4449" w:type="dxa"/>
            <w:vMerge w:val="restart"/>
            <w:shd w:val="clear" w:color="auto" w:fill="auto"/>
          </w:tcPr>
          <w:p w14:paraId="7C69F084" w14:textId="77777777" w:rsidR="007E7FD2" w:rsidRPr="00E35B50" w:rsidRDefault="009A05C0" w:rsidP="00C015D9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F07D1B"/>
                <w:sz w:val="24"/>
                <w:szCs w:val="24"/>
              </w:rPr>
            </w:pPr>
            <w:r w:rsidRPr="00E35B50">
              <w:rPr>
                <w:rFonts w:ascii="Comic Sans MS" w:hAnsi="Comic Sans MS"/>
                <w:b/>
                <w:color w:val="F07D1B"/>
                <w:sz w:val="24"/>
                <w:szCs w:val="24"/>
              </w:rPr>
              <w:t>Reading</w:t>
            </w:r>
          </w:p>
          <w:p w14:paraId="3141BFF6" w14:textId="77777777" w:rsidR="00195ED6" w:rsidRDefault="009A05C0" w:rsidP="000331F3">
            <w:pPr>
              <w:spacing w:before="120" w:after="0" w:line="240" w:lineRule="auto"/>
              <w:jc w:val="left"/>
              <w:rPr>
                <w:rFonts w:ascii="Comic Sans MS" w:hAnsi="Comic Sans MS"/>
                <w:bCs/>
                <w:color w:val="auto"/>
                <w:sz w:val="20"/>
                <w:szCs w:val="20"/>
              </w:rPr>
            </w:pPr>
            <w:r w:rsidRPr="00CA13E6">
              <w:rPr>
                <w:rFonts w:ascii="Comic Sans MS" w:hAnsi="Comic Sans MS"/>
                <w:b/>
                <w:color w:val="auto"/>
                <w:sz w:val="20"/>
                <w:szCs w:val="20"/>
              </w:rPr>
              <w:t>Please read with your child as much as you can.</w:t>
            </w:r>
            <w:r w:rsidRPr="00CA13E6">
              <w:rPr>
                <w:rFonts w:ascii="Comic Sans MS" w:hAnsi="Comic Sans MS"/>
                <w:bCs/>
                <w:color w:val="auto"/>
                <w:sz w:val="20"/>
                <w:szCs w:val="20"/>
              </w:rPr>
              <w:t xml:space="preserve"> </w:t>
            </w:r>
            <w:r w:rsidR="00233966">
              <w:rPr>
                <w:rFonts w:ascii="Comic Sans MS" w:hAnsi="Comic Sans MS"/>
                <w:bCs/>
                <w:color w:val="auto"/>
                <w:sz w:val="20"/>
                <w:szCs w:val="20"/>
              </w:rPr>
              <w:t>Please record each read in your child’s reading record. This will then get counted towards your child receiving a reading reward.</w:t>
            </w:r>
            <w:r w:rsidRPr="00CA13E6">
              <w:rPr>
                <w:rFonts w:ascii="Comic Sans MS" w:hAnsi="Comic Sans MS"/>
                <w:bCs/>
                <w:color w:val="auto"/>
                <w:sz w:val="20"/>
                <w:szCs w:val="20"/>
              </w:rPr>
              <w:t xml:space="preserve"> For every 10 reads – a raffle ticket goes into a jar to win a prize. For every 25 reads – Your child is rewarded with</w:t>
            </w:r>
            <w:r w:rsidRPr="00CA13E6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</w:t>
            </w:r>
            <w:r w:rsidRPr="00CA13E6">
              <w:rPr>
                <w:rFonts w:ascii="Comic Sans MS" w:hAnsi="Comic Sans MS"/>
                <w:bCs/>
                <w:color w:val="auto"/>
                <w:sz w:val="20"/>
                <w:szCs w:val="20"/>
              </w:rPr>
              <w:t>a key ring.</w:t>
            </w:r>
          </w:p>
          <w:p w14:paraId="7DE01CA2" w14:textId="77777777" w:rsidR="00233966" w:rsidRDefault="00D63EAC" w:rsidP="000331F3">
            <w:pPr>
              <w:spacing w:before="120" w:after="0" w:line="240" w:lineRule="auto"/>
              <w:jc w:val="left"/>
              <w:rPr>
                <w:rFonts w:ascii="Comic Sans MS" w:hAnsi="Comic Sans MS"/>
                <w:bCs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Cs/>
                <w:color w:val="auto"/>
                <w:sz w:val="18"/>
                <w:szCs w:val="18"/>
              </w:rPr>
              <w:t xml:space="preserve">Books will be changed every </w:t>
            </w:r>
            <w:r w:rsidRPr="00D63EAC">
              <w:rPr>
                <w:rFonts w:ascii="Comic Sans MS" w:hAnsi="Comic Sans MS"/>
                <w:b/>
                <w:color w:val="auto"/>
                <w:sz w:val="18"/>
                <w:szCs w:val="18"/>
              </w:rPr>
              <w:t>Monday</w:t>
            </w:r>
            <w:r>
              <w:rPr>
                <w:rFonts w:ascii="Comic Sans MS" w:hAnsi="Comic Sans MS"/>
                <w:bCs/>
                <w:color w:val="auto"/>
                <w:sz w:val="18"/>
                <w:szCs w:val="18"/>
              </w:rPr>
              <w:t xml:space="preserve">. </w:t>
            </w:r>
            <w:r w:rsidR="00233966">
              <w:rPr>
                <w:rFonts w:ascii="Comic Sans MS" w:hAnsi="Comic Sans MS"/>
                <w:bCs/>
                <w:color w:val="auto"/>
                <w:sz w:val="18"/>
                <w:szCs w:val="18"/>
              </w:rPr>
              <w:t xml:space="preserve">We will be sending home a RWI </w:t>
            </w:r>
            <w:r>
              <w:rPr>
                <w:rFonts w:ascii="Comic Sans MS" w:hAnsi="Comic Sans MS"/>
                <w:bCs/>
                <w:color w:val="auto"/>
                <w:sz w:val="18"/>
                <w:szCs w:val="18"/>
              </w:rPr>
              <w:t xml:space="preserve">book and another book to read for fluency. </w:t>
            </w:r>
          </w:p>
          <w:p w14:paraId="073CF77C" w14:textId="6AAF5B31" w:rsidR="00D63EAC" w:rsidRPr="00CA13E6" w:rsidRDefault="00D63EAC" w:rsidP="000331F3">
            <w:pPr>
              <w:spacing w:before="120" w:after="0" w:line="240" w:lineRule="auto"/>
              <w:jc w:val="left"/>
              <w:rPr>
                <w:rFonts w:ascii="Comic Sans MS" w:hAnsi="Comic Sans MS"/>
                <w:bCs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Cs/>
                <w:color w:val="auto"/>
                <w:sz w:val="18"/>
                <w:szCs w:val="18"/>
              </w:rPr>
              <w:t xml:space="preserve">In the </w:t>
            </w:r>
            <w:r w:rsidRPr="00D63EAC">
              <w:rPr>
                <w:rFonts w:ascii="Comic Sans MS" w:hAnsi="Comic Sans MS"/>
                <w:b/>
                <w:color w:val="auto"/>
                <w:sz w:val="18"/>
                <w:szCs w:val="18"/>
              </w:rPr>
              <w:t>second half</w:t>
            </w:r>
            <w:r>
              <w:rPr>
                <w:rFonts w:ascii="Comic Sans MS" w:hAnsi="Comic Sans MS"/>
                <w:bCs/>
                <w:color w:val="auto"/>
                <w:sz w:val="18"/>
                <w:szCs w:val="18"/>
              </w:rPr>
              <w:t xml:space="preserve"> of the term, each child will do a star reading test to assess their level for the AR reading system.</w:t>
            </w:r>
          </w:p>
        </w:tc>
      </w:tr>
      <w:tr w:rsidR="00CB325C" w:rsidRPr="00C015D9" w14:paraId="68B7F7E3" w14:textId="77777777" w:rsidTr="00CA13E6">
        <w:trPr>
          <w:trHeight w:val="46"/>
        </w:trPr>
        <w:tc>
          <w:tcPr>
            <w:tcW w:w="3781" w:type="dxa"/>
            <w:vMerge/>
            <w:shd w:val="clear" w:color="auto" w:fill="auto"/>
          </w:tcPr>
          <w:p w14:paraId="154CF302" w14:textId="77777777" w:rsidR="007E7FD2" w:rsidRPr="001336B9" w:rsidRDefault="007E7FD2" w:rsidP="00C015D9">
            <w:pPr>
              <w:spacing w:before="240" w:after="0" w:line="240" w:lineRule="auto"/>
              <w:rPr>
                <w:rFonts w:ascii="Comic Sans MS" w:hAnsi="Comic Sans MS"/>
              </w:rPr>
            </w:pPr>
          </w:p>
        </w:tc>
        <w:tc>
          <w:tcPr>
            <w:tcW w:w="3918" w:type="dxa"/>
            <w:shd w:val="clear" w:color="auto" w:fill="auto"/>
          </w:tcPr>
          <w:p w14:paraId="7FDCEB8D" w14:textId="3D7634B0" w:rsidR="001955A1" w:rsidRPr="00DD154D" w:rsidRDefault="002F5F9D" w:rsidP="00DD154D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00AE97"/>
                <w:sz w:val="24"/>
                <w:szCs w:val="24"/>
              </w:rPr>
            </w:pPr>
            <w:r w:rsidRPr="00E35B50">
              <w:rPr>
                <w:rFonts w:ascii="Comic Sans MS" w:hAnsi="Comic Sans MS"/>
                <w:b/>
                <w:color w:val="00AE97"/>
                <w:sz w:val="24"/>
                <w:szCs w:val="24"/>
              </w:rPr>
              <w:t>PE</w:t>
            </w:r>
            <w:r w:rsidR="00235069" w:rsidRPr="00E35B50">
              <w:rPr>
                <w:rFonts w:ascii="Comic Sans MS" w:hAnsi="Comic Sans MS"/>
                <w:b/>
                <w:color w:val="00AE97"/>
                <w:sz w:val="24"/>
                <w:szCs w:val="24"/>
              </w:rPr>
              <w:t xml:space="preserve"> </w:t>
            </w:r>
          </w:p>
          <w:p w14:paraId="2BE4669E" w14:textId="502D95E9" w:rsidR="00235069" w:rsidRPr="001955A1" w:rsidRDefault="00235069" w:rsidP="00DA2D2E">
            <w:pPr>
              <w:spacing w:before="120" w:after="0" w:line="240" w:lineRule="auto"/>
              <w:jc w:val="left"/>
              <w:rPr>
                <w:rFonts w:ascii="Comic Sans MS" w:hAnsi="Comic Sans MS"/>
                <w:bCs/>
                <w:color w:val="auto"/>
                <w:sz w:val="20"/>
                <w:szCs w:val="20"/>
              </w:rPr>
            </w:pPr>
            <w:r w:rsidRPr="001955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Wednesday:</w:t>
            </w:r>
            <w:r w:rsidR="00DA2D2E" w:rsidRPr="001955A1">
              <w:rPr>
                <w:rFonts w:ascii="Comic Sans MS" w:hAnsi="Comic Sans MS"/>
                <w:bCs/>
                <w:color w:val="auto"/>
                <w:sz w:val="20"/>
                <w:szCs w:val="20"/>
              </w:rPr>
              <w:t xml:space="preserve"> </w:t>
            </w:r>
            <w:r w:rsidR="00A867C6" w:rsidRPr="001955A1">
              <w:rPr>
                <w:rFonts w:ascii="Comic Sans MS" w:hAnsi="Comic Sans MS"/>
                <w:bCs/>
                <w:color w:val="auto"/>
                <w:sz w:val="20"/>
                <w:szCs w:val="20"/>
              </w:rPr>
              <w:t>With Mr S</w:t>
            </w:r>
          </w:p>
          <w:p w14:paraId="74418892" w14:textId="057C4657" w:rsidR="00A867C6" w:rsidRPr="001955A1" w:rsidRDefault="00547897" w:rsidP="00DA2D2E">
            <w:pPr>
              <w:spacing w:before="120" w:after="0" w:line="240" w:lineRule="auto"/>
              <w:jc w:val="left"/>
              <w:rPr>
                <w:rFonts w:ascii="Comic Sans MS" w:hAnsi="Comic Sans MS"/>
                <w:bCs/>
                <w:color w:val="auto"/>
                <w:sz w:val="20"/>
                <w:szCs w:val="20"/>
              </w:rPr>
            </w:pPr>
            <w:r w:rsidRPr="001955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Friday:</w:t>
            </w:r>
            <w:r w:rsidRPr="001955A1">
              <w:rPr>
                <w:rFonts w:ascii="Comic Sans MS" w:hAnsi="Comic Sans MS"/>
                <w:bCs/>
                <w:color w:val="auto"/>
                <w:sz w:val="20"/>
                <w:szCs w:val="20"/>
              </w:rPr>
              <w:t xml:space="preserve"> </w:t>
            </w:r>
            <w:r w:rsidR="00A867C6" w:rsidRPr="001955A1">
              <w:rPr>
                <w:rFonts w:ascii="Comic Sans MS" w:hAnsi="Comic Sans MS"/>
                <w:bCs/>
                <w:color w:val="auto"/>
                <w:sz w:val="20"/>
                <w:szCs w:val="20"/>
              </w:rPr>
              <w:t>Athletics and Striking and fielding</w:t>
            </w:r>
            <w:r w:rsidRPr="001955A1">
              <w:rPr>
                <w:rFonts w:ascii="Comic Sans MS" w:hAnsi="Comic Sans MS"/>
                <w:bCs/>
                <w:color w:val="auto"/>
                <w:sz w:val="20"/>
                <w:szCs w:val="20"/>
              </w:rPr>
              <w:t xml:space="preserve"> with Miss Adler</w:t>
            </w:r>
          </w:p>
          <w:p w14:paraId="11214CB1" w14:textId="77777777" w:rsidR="00A867C6" w:rsidRPr="00E35B50" w:rsidRDefault="00A867C6" w:rsidP="00A867C6">
            <w:pPr>
              <w:pStyle w:val="NoSpacing"/>
              <w:rPr>
                <w:rFonts w:ascii="Comic Sans MS" w:hAnsi="Comic Sans MS"/>
                <w:color w:val="00AE97"/>
                <w:sz w:val="18"/>
                <w:szCs w:val="18"/>
              </w:rPr>
            </w:pPr>
          </w:p>
          <w:p w14:paraId="4587DB52" w14:textId="3FCF7C2A" w:rsidR="00235069" w:rsidRPr="00DD154D" w:rsidRDefault="00DD154D" w:rsidP="00E35B50">
            <w:pPr>
              <w:pStyle w:val="NoSpacing"/>
              <w:jc w:val="left"/>
              <w:rPr>
                <w:rFonts w:ascii="Comic Sans MS" w:hAnsi="Comic Sans MS"/>
                <w:color w:val="auto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  <w:t xml:space="preserve">Sun cream: </w:t>
            </w:r>
            <w:r>
              <w:rPr>
                <w:rFonts w:ascii="Comic Sans MS" w:hAnsi="Comic Sans MS"/>
                <w:color w:val="auto"/>
                <w:sz w:val="18"/>
                <w:szCs w:val="18"/>
              </w:rPr>
              <w:t>Please bring in a</w:t>
            </w:r>
            <w:r w:rsidR="00A50D9F">
              <w:rPr>
                <w:rFonts w:ascii="Comic Sans MS" w:hAnsi="Comic Sans MS"/>
                <w:color w:val="auto"/>
                <w:sz w:val="18"/>
                <w:szCs w:val="18"/>
              </w:rPr>
              <w:t xml:space="preserve"> bottle of sun cream for your child to use in school this term. This must have your child’s name clearly labelled</w:t>
            </w:r>
            <w:r>
              <w:rPr>
                <w:rFonts w:ascii="Comic Sans MS" w:hAnsi="Comic Sans MS"/>
                <w:b/>
                <w:bCs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466" w:type="dxa"/>
            <w:shd w:val="clear" w:color="auto" w:fill="auto"/>
          </w:tcPr>
          <w:p w14:paraId="07F5BB66" w14:textId="77777777" w:rsidR="007E7FD2" w:rsidRPr="00E35B50" w:rsidRDefault="009A05C0" w:rsidP="00C015D9">
            <w:pPr>
              <w:spacing w:before="120" w:after="0" w:line="240" w:lineRule="auto"/>
              <w:jc w:val="center"/>
              <w:rPr>
                <w:rFonts w:ascii="Comic Sans MS" w:hAnsi="Comic Sans MS"/>
                <w:b/>
                <w:color w:val="5B2A86"/>
                <w:sz w:val="24"/>
                <w:szCs w:val="24"/>
              </w:rPr>
            </w:pPr>
            <w:r w:rsidRPr="00E35B50">
              <w:rPr>
                <w:rFonts w:ascii="Comic Sans MS" w:hAnsi="Comic Sans MS"/>
                <w:b/>
                <w:color w:val="5B2A86"/>
                <w:sz w:val="24"/>
                <w:szCs w:val="24"/>
              </w:rPr>
              <w:t>Homework</w:t>
            </w:r>
          </w:p>
          <w:p w14:paraId="7922ED07" w14:textId="77777777" w:rsidR="009A05C0" w:rsidRPr="001955A1" w:rsidRDefault="00F870C1" w:rsidP="002F6104">
            <w:pPr>
              <w:pStyle w:val="NoSpacing"/>
              <w:jc w:val="left"/>
              <w:rPr>
                <w:rFonts w:ascii="Comic Sans MS" w:hAnsi="Comic Sans MS"/>
                <w:sz w:val="20"/>
                <w:szCs w:val="20"/>
              </w:rPr>
            </w:pPr>
            <w:r w:rsidRPr="001955A1">
              <w:rPr>
                <w:rFonts w:ascii="Comic Sans MS" w:hAnsi="Comic Sans MS"/>
                <w:sz w:val="20"/>
                <w:szCs w:val="20"/>
              </w:rPr>
              <w:t xml:space="preserve">Summer </w:t>
            </w:r>
            <w:r w:rsidR="009A05C0" w:rsidRPr="001955A1">
              <w:rPr>
                <w:rFonts w:ascii="Comic Sans MS" w:hAnsi="Comic Sans MS"/>
                <w:sz w:val="20"/>
                <w:szCs w:val="20"/>
              </w:rPr>
              <w:t xml:space="preserve">Homework challenges which are optional. </w:t>
            </w:r>
          </w:p>
          <w:p w14:paraId="4BEC0F7E" w14:textId="4C615BA2" w:rsidR="009A05C0" w:rsidRPr="001955A1" w:rsidRDefault="009A05C0" w:rsidP="002F6104">
            <w:pPr>
              <w:pStyle w:val="NoSpacing"/>
              <w:jc w:val="left"/>
              <w:rPr>
                <w:rFonts w:ascii="Comic Sans MS" w:hAnsi="Comic Sans MS"/>
                <w:sz w:val="20"/>
                <w:szCs w:val="20"/>
              </w:rPr>
            </w:pPr>
            <w:r w:rsidRPr="001955A1">
              <w:rPr>
                <w:rFonts w:ascii="Comic Sans MS" w:hAnsi="Comic Sans MS"/>
                <w:sz w:val="20"/>
                <w:szCs w:val="20"/>
              </w:rPr>
              <w:t>Maths and spellings will be given out each week</w:t>
            </w:r>
            <w:r w:rsidR="00233966" w:rsidRPr="001955A1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14:paraId="3A1B289E" w14:textId="77777777" w:rsidR="009A05C0" w:rsidRPr="000331F3" w:rsidRDefault="009A05C0" w:rsidP="002F6104">
            <w:pPr>
              <w:pStyle w:val="NoSpacing"/>
              <w:jc w:val="left"/>
            </w:pPr>
            <w:r w:rsidRPr="001955A1">
              <w:rPr>
                <w:rFonts w:ascii="Comic Sans MS" w:hAnsi="Comic Sans MS"/>
                <w:sz w:val="20"/>
                <w:szCs w:val="20"/>
              </w:rPr>
              <w:t xml:space="preserve">Homework will be given out on a </w:t>
            </w:r>
            <w:r w:rsidRPr="001955A1">
              <w:rPr>
                <w:rFonts w:ascii="Comic Sans MS" w:hAnsi="Comic Sans MS"/>
                <w:b/>
                <w:i/>
                <w:iCs/>
                <w:sz w:val="20"/>
                <w:szCs w:val="20"/>
              </w:rPr>
              <w:t xml:space="preserve">Tuesday </w:t>
            </w:r>
            <w:r w:rsidRPr="001955A1">
              <w:rPr>
                <w:rFonts w:ascii="Comic Sans MS" w:hAnsi="Comic Sans MS"/>
                <w:sz w:val="20"/>
                <w:szCs w:val="20"/>
              </w:rPr>
              <w:t xml:space="preserve">and need to be returned by the following </w:t>
            </w:r>
            <w:r w:rsidRPr="001955A1">
              <w:rPr>
                <w:rFonts w:ascii="Comic Sans MS" w:hAnsi="Comic Sans MS"/>
                <w:b/>
                <w:i/>
                <w:iCs/>
                <w:sz w:val="20"/>
                <w:szCs w:val="20"/>
              </w:rPr>
              <w:t>Monday</w:t>
            </w:r>
            <w:r w:rsidRPr="001955A1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4449" w:type="dxa"/>
            <w:vMerge/>
            <w:shd w:val="clear" w:color="auto" w:fill="auto"/>
          </w:tcPr>
          <w:p w14:paraId="3EF2190E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  <w:b/>
              </w:rPr>
            </w:pPr>
          </w:p>
        </w:tc>
      </w:tr>
    </w:tbl>
    <w:p w14:paraId="1EA61794" w14:textId="3B683AC2" w:rsidR="00FC2F41" w:rsidRPr="006A48AD" w:rsidRDefault="00FC2F41" w:rsidP="00F44209"/>
    <w:sectPr w:rsidR="00FC2F41" w:rsidRPr="006A48AD" w:rsidSect="00195ED6">
      <w:headerReference w:type="default" r:id="rId9"/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A7241" w14:textId="77777777" w:rsidR="001F4B5C" w:rsidRDefault="001F4B5C" w:rsidP="00DD5720">
      <w:r>
        <w:separator/>
      </w:r>
    </w:p>
  </w:endnote>
  <w:endnote w:type="continuationSeparator" w:id="0">
    <w:p w14:paraId="71C03BBF" w14:textId="77777777" w:rsidR="001F4B5C" w:rsidRDefault="001F4B5C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AC0317-370B-4359-A07F-08B4E90729DB}"/>
    <w:embedBold r:id="rId2" w:fontKey="{7B988EC0-9117-47A6-8B64-B92570528532}"/>
    <w:embedItalic r:id="rId3" w:fontKey="{B434E5D1-7236-41AF-B63D-2EB549F9D124}"/>
    <w:embedBoldItalic r:id="rId4" w:fontKey="{6A8E220A-D80C-4070-A3DD-F40F27CF82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E7721B94-1223-40E8-BB89-2CB78DAA2595}"/>
    <w:embedBold r:id="rId6" w:fontKey="{BFD36092-092F-4110-8199-A59752130C65}"/>
    <w:embedItalic r:id="rId7" w:fontKey="{82BB53E0-3F01-4C78-B2D0-FF4E43A70FDF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  <w:embedRegular r:id="rId8" w:fontKey="{DAEAF288-233D-4220-9484-562BCAB69003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9" w:fontKey="{2EE78537-8680-4494-9ED7-3F978667A8FB}"/>
    <w:embedBold r:id="rId10" w:fontKey="{BC7B0544-14DC-4967-A687-BCD4EBA5053E}"/>
    <w:embedItalic r:id="rId11" w:fontKey="{3AB854AA-3A07-4623-99B5-11C863E0F587}"/>
    <w:embedBoldItalic r:id="rId12" w:fontKey="{3958F329-CD06-4F01-9E14-D9EBA16637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19B4831-BA53-498D-B97D-974D855F4640}"/>
    <w:embedBold r:id="rId14" w:fontKey="{773ED415-BEF0-469F-9460-3D3A709FD542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5" w:fontKey="{559CFDA9-5EBC-42C6-81E7-54EDBA7B5953}"/>
    <w:embedBold r:id="rId16" w:fontKey="{78228037-9A58-4889-8338-D58A1888C5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2574961C-1A6D-488F-B9D2-026D7F90AD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8BAE8" w14:textId="77777777" w:rsidR="001F4B5C" w:rsidRDefault="001F4B5C" w:rsidP="00DD5720">
      <w:r>
        <w:separator/>
      </w:r>
    </w:p>
  </w:footnote>
  <w:footnote w:type="continuationSeparator" w:id="0">
    <w:p w14:paraId="0754081A" w14:textId="77777777" w:rsidR="001F4B5C" w:rsidRDefault="001F4B5C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DF2A" w14:textId="77777777" w:rsidR="006A48AD" w:rsidRDefault="006A48AD">
    <w:pPr>
      <w:pStyle w:val="Header"/>
    </w:pPr>
  </w:p>
  <w:p w14:paraId="4C3FF632" w14:textId="77777777" w:rsidR="00D6721E" w:rsidRDefault="00D672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6159687">
    <w:abstractNumId w:val="0"/>
  </w:num>
  <w:num w:numId="2" w16cid:durableId="126657042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TrueTypeFonts/>
  <w:attachedTemplate r:id="rId1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7FD2"/>
    <w:rsid w:val="00025835"/>
    <w:rsid w:val="000331F3"/>
    <w:rsid w:val="0003405A"/>
    <w:rsid w:val="00066FAC"/>
    <w:rsid w:val="00067C79"/>
    <w:rsid w:val="00074822"/>
    <w:rsid w:val="00086160"/>
    <w:rsid w:val="000B19F5"/>
    <w:rsid w:val="000C2526"/>
    <w:rsid w:val="000F227B"/>
    <w:rsid w:val="000F793E"/>
    <w:rsid w:val="00123F0E"/>
    <w:rsid w:val="001271A0"/>
    <w:rsid w:val="001336B9"/>
    <w:rsid w:val="00173124"/>
    <w:rsid w:val="0017585E"/>
    <w:rsid w:val="00181A76"/>
    <w:rsid w:val="00190479"/>
    <w:rsid w:val="001955A1"/>
    <w:rsid w:val="00195ED6"/>
    <w:rsid w:val="001A77E0"/>
    <w:rsid w:val="001B7D7D"/>
    <w:rsid w:val="001F4B5C"/>
    <w:rsid w:val="00233966"/>
    <w:rsid w:val="00235069"/>
    <w:rsid w:val="002374BD"/>
    <w:rsid w:val="00245174"/>
    <w:rsid w:val="00254D95"/>
    <w:rsid w:val="002629D1"/>
    <w:rsid w:val="00262EB6"/>
    <w:rsid w:val="00271C73"/>
    <w:rsid w:val="0027442C"/>
    <w:rsid w:val="00283D04"/>
    <w:rsid w:val="002B43D5"/>
    <w:rsid w:val="002F5F9D"/>
    <w:rsid w:val="002F6104"/>
    <w:rsid w:val="003118CF"/>
    <w:rsid w:val="00326549"/>
    <w:rsid w:val="00326698"/>
    <w:rsid w:val="00344899"/>
    <w:rsid w:val="00364571"/>
    <w:rsid w:val="00390382"/>
    <w:rsid w:val="003A6A65"/>
    <w:rsid w:val="003B0429"/>
    <w:rsid w:val="003B0FD4"/>
    <w:rsid w:val="003C0267"/>
    <w:rsid w:val="003D26A6"/>
    <w:rsid w:val="00411653"/>
    <w:rsid w:val="00412284"/>
    <w:rsid w:val="00420A31"/>
    <w:rsid w:val="0044266C"/>
    <w:rsid w:val="00461B46"/>
    <w:rsid w:val="0046517B"/>
    <w:rsid w:val="00465B73"/>
    <w:rsid w:val="004D518A"/>
    <w:rsid w:val="004E5017"/>
    <w:rsid w:val="004F0EE8"/>
    <w:rsid w:val="005144BA"/>
    <w:rsid w:val="00522CBD"/>
    <w:rsid w:val="00547897"/>
    <w:rsid w:val="00553E0E"/>
    <w:rsid w:val="005A3494"/>
    <w:rsid w:val="005B7F1D"/>
    <w:rsid w:val="005C4467"/>
    <w:rsid w:val="005D0A3B"/>
    <w:rsid w:val="005D1993"/>
    <w:rsid w:val="005F24AA"/>
    <w:rsid w:val="005F491F"/>
    <w:rsid w:val="00601AF5"/>
    <w:rsid w:val="00633A95"/>
    <w:rsid w:val="0066258A"/>
    <w:rsid w:val="006A48AD"/>
    <w:rsid w:val="006C2E15"/>
    <w:rsid w:val="006C69AF"/>
    <w:rsid w:val="006D108B"/>
    <w:rsid w:val="006E0285"/>
    <w:rsid w:val="0071597B"/>
    <w:rsid w:val="007215F9"/>
    <w:rsid w:val="00722B47"/>
    <w:rsid w:val="00724C7D"/>
    <w:rsid w:val="00763739"/>
    <w:rsid w:val="00763D78"/>
    <w:rsid w:val="00770441"/>
    <w:rsid w:val="00777B8F"/>
    <w:rsid w:val="00780F6F"/>
    <w:rsid w:val="00795735"/>
    <w:rsid w:val="00797307"/>
    <w:rsid w:val="007A062E"/>
    <w:rsid w:val="007C0860"/>
    <w:rsid w:val="007D5B3C"/>
    <w:rsid w:val="007E7FD2"/>
    <w:rsid w:val="008728D3"/>
    <w:rsid w:val="00872C5C"/>
    <w:rsid w:val="00874EB6"/>
    <w:rsid w:val="00886FE1"/>
    <w:rsid w:val="00896A86"/>
    <w:rsid w:val="008C138D"/>
    <w:rsid w:val="008C227E"/>
    <w:rsid w:val="008E6CBD"/>
    <w:rsid w:val="00907954"/>
    <w:rsid w:val="00954C1E"/>
    <w:rsid w:val="009567A0"/>
    <w:rsid w:val="00964E78"/>
    <w:rsid w:val="0098564A"/>
    <w:rsid w:val="0099473A"/>
    <w:rsid w:val="009A05C0"/>
    <w:rsid w:val="009B213F"/>
    <w:rsid w:val="009B59D3"/>
    <w:rsid w:val="009C47B0"/>
    <w:rsid w:val="009D6608"/>
    <w:rsid w:val="009E4127"/>
    <w:rsid w:val="009F5EEC"/>
    <w:rsid w:val="00A00327"/>
    <w:rsid w:val="00A27D92"/>
    <w:rsid w:val="00A431AD"/>
    <w:rsid w:val="00A50D9F"/>
    <w:rsid w:val="00A61E8B"/>
    <w:rsid w:val="00A72ECB"/>
    <w:rsid w:val="00A7373D"/>
    <w:rsid w:val="00A84104"/>
    <w:rsid w:val="00A867C6"/>
    <w:rsid w:val="00AC3604"/>
    <w:rsid w:val="00B241EF"/>
    <w:rsid w:val="00B8626B"/>
    <w:rsid w:val="00B878E4"/>
    <w:rsid w:val="00B87C48"/>
    <w:rsid w:val="00B87E39"/>
    <w:rsid w:val="00B93293"/>
    <w:rsid w:val="00BC78D2"/>
    <w:rsid w:val="00C015D9"/>
    <w:rsid w:val="00C15383"/>
    <w:rsid w:val="00C27BCF"/>
    <w:rsid w:val="00C313FA"/>
    <w:rsid w:val="00C44A56"/>
    <w:rsid w:val="00C82DCD"/>
    <w:rsid w:val="00C85CEE"/>
    <w:rsid w:val="00CA13E6"/>
    <w:rsid w:val="00CA3011"/>
    <w:rsid w:val="00CB325C"/>
    <w:rsid w:val="00CC0F47"/>
    <w:rsid w:val="00CD3853"/>
    <w:rsid w:val="00CD70F3"/>
    <w:rsid w:val="00CE75AA"/>
    <w:rsid w:val="00CF513F"/>
    <w:rsid w:val="00CF6A21"/>
    <w:rsid w:val="00D63EAC"/>
    <w:rsid w:val="00D6721E"/>
    <w:rsid w:val="00D819ED"/>
    <w:rsid w:val="00D87787"/>
    <w:rsid w:val="00D90104"/>
    <w:rsid w:val="00DA2D2E"/>
    <w:rsid w:val="00DC190B"/>
    <w:rsid w:val="00DD154D"/>
    <w:rsid w:val="00DD5720"/>
    <w:rsid w:val="00E02F4B"/>
    <w:rsid w:val="00E05269"/>
    <w:rsid w:val="00E1404D"/>
    <w:rsid w:val="00E1443E"/>
    <w:rsid w:val="00E35B50"/>
    <w:rsid w:val="00E376AA"/>
    <w:rsid w:val="00E565E3"/>
    <w:rsid w:val="00E62A7F"/>
    <w:rsid w:val="00EA1166"/>
    <w:rsid w:val="00EA15E1"/>
    <w:rsid w:val="00EB6D1C"/>
    <w:rsid w:val="00EC18A8"/>
    <w:rsid w:val="00ED71A2"/>
    <w:rsid w:val="00EE3823"/>
    <w:rsid w:val="00F008C4"/>
    <w:rsid w:val="00F21927"/>
    <w:rsid w:val="00F376A9"/>
    <w:rsid w:val="00F44209"/>
    <w:rsid w:val="00F45B98"/>
    <w:rsid w:val="00F66A1C"/>
    <w:rsid w:val="00F72CF1"/>
    <w:rsid w:val="00F770BE"/>
    <w:rsid w:val="00F870C1"/>
    <w:rsid w:val="00FA22B1"/>
    <w:rsid w:val="00FC2F41"/>
    <w:rsid w:val="00FF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6CE5B"/>
  <w15:chartTrackingRefBased/>
  <w15:docId w15:val="{BC096B39-EC4D-41F4-B3D5-4AEA740A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E7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1597B"/>
    <w:pPr>
      <w:suppressAutoHyphens/>
      <w:autoSpaceDE w:val="0"/>
      <w:autoSpaceDN w:val="0"/>
      <w:adjustRightInd w:val="0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paragraph">
    <w:name w:val="paragraph"/>
    <w:basedOn w:val="Normal"/>
    <w:rsid w:val="00763D78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763D78"/>
  </w:style>
  <w:style w:type="character" w:customStyle="1" w:styleId="eop">
    <w:name w:val="eop"/>
    <w:basedOn w:val="DefaultParagraphFont"/>
    <w:rsid w:val="00763D78"/>
  </w:style>
  <w:style w:type="character" w:customStyle="1" w:styleId="scxw127950328">
    <w:name w:val="scxw127950328"/>
    <w:basedOn w:val="DefaultParagraphFont"/>
    <w:rsid w:val="00245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%23%23Working\%23Artwork%20Files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1FD09-A8BA-43A7-9150-16B9CA2D1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27</TotalTime>
  <Pages>1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Rosa Adler</cp:lastModifiedBy>
  <cp:revision>23</cp:revision>
  <cp:lastPrinted>2014-02-20T09:55:00Z</cp:lastPrinted>
  <dcterms:created xsi:type="dcterms:W3CDTF">2022-04-24T19:47:00Z</dcterms:created>
  <dcterms:modified xsi:type="dcterms:W3CDTF">2022-04-25T17:16:00Z</dcterms:modified>
</cp:coreProperties>
</file>